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4AD" w:rsidRDefault="009844AD">
      <w:p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                 </w:t>
      </w:r>
    </w:p>
    <w:p w:rsidR="009844AD" w:rsidRDefault="009844AD" w:rsidP="007A6695">
      <w:pPr>
        <w:spacing w:after="0"/>
        <w:rPr>
          <w:rFonts w:ascii="Monotype Corsiva" w:hAnsi="Monotype Corsiva"/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margin-left:17.75pt;margin-top:.55pt;width:483.85pt;height:365.3pt;z-index:-251658240;visibility:visible" wrapcoords="134 133 134 21290 21433 21290 21433 133 134 133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">
            <v:imagedata r:id="rId4" o:title=""/>
            <o:lock v:ext="edit" aspectratio="f"/>
            <w10:wrap type="tight"/>
          </v:shape>
        </w:pict>
      </w:r>
    </w:p>
    <w:p w:rsidR="009844AD" w:rsidRDefault="009844AD" w:rsidP="007A6695">
      <w:pPr>
        <w:rPr>
          <w:rFonts w:ascii="Monotype Corsiva" w:hAnsi="Monotype Corsiva"/>
          <w:sz w:val="32"/>
          <w:szCs w:val="32"/>
        </w:rPr>
      </w:pPr>
    </w:p>
    <w:p w:rsidR="009844AD" w:rsidRPr="007A6695" w:rsidRDefault="009844AD" w:rsidP="007A6695">
      <w:pPr>
        <w:rPr>
          <w:rFonts w:ascii="Monotype Corsiva" w:hAnsi="Monotype Corsiva"/>
          <w:sz w:val="32"/>
          <w:szCs w:val="32"/>
        </w:rPr>
      </w:pPr>
      <w:r>
        <w:rPr>
          <w:noProof/>
        </w:rPr>
        <w:pict>
          <v:shape id="_x0000_s1027" type="#_x0000_t75" style="position:absolute;margin-left:49.5pt;margin-top:323.05pt;width:440pt;height:333pt;z-index:-251657216;visibility:visible;mso-wrap-distance-top:.96pt;mso-wrap-distance-right:9.49pt;mso-wrap-distance-bottom:1.23pt" wrapcoords="518 535 399 695 359 20531 478 21065 558 21065 21042 21065 21122 21065 21241 20424 21281 1337 21162 695 21082 535 518 535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">
            <v:imagedata r:id="rId5" o:title=""/>
            <o:lock v:ext="edit" aspectratio="f"/>
            <w10:wrap type="tight"/>
          </v:shape>
        </w:pict>
      </w:r>
    </w:p>
    <w:sectPr w:rsidR="009844AD" w:rsidRPr="007A6695" w:rsidSect="007A6695">
      <w:pgSz w:w="11906" w:h="16838"/>
      <w:pgMar w:top="720" w:right="720" w:bottom="720" w:left="720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803B8"/>
    <w:rsid w:val="001803B8"/>
    <w:rsid w:val="003B5A22"/>
    <w:rsid w:val="003C5934"/>
    <w:rsid w:val="00427DD9"/>
    <w:rsid w:val="005A384F"/>
    <w:rsid w:val="005F5427"/>
    <w:rsid w:val="007A6695"/>
    <w:rsid w:val="009844AD"/>
    <w:rsid w:val="00B36226"/>
    <w:rsid w:val="00BE7F4F"/>
    <w:rsid w:val="00F776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7DD9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14</TotalTime>
  <Pages>1</Pages>
  <Words>3</Words>
  <Characters>20</Characters>
  <Application>Microsoft Office Outlook</Application>
  <DocSecurity>0</DocSecurity>
  <Lines>0</Lines>
  <Paragraphs>0</Paragraphs>
  <ScaleCrop>false</ScaleCrop>
  <Company>Kindergarden5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Маша</dc:creator>
  <cp:keywords/>
  <dc:description/>
  <cp:lastModifiedBy>buh</cp:lastModifiedBy>
  <cp:revision>6</cp:revision>
  <dcterms:created xsi:type="dcterms:W3CDTF">2014-10-03T03:37:00Z</dcterms:created>
  <dcterms:modified xsi:type="dcterms:W3CDTF">2014-10-09T05:42:00Z</dcterms:modified>
</cp:coreProperties>
</file>